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829" w:tblpY="-126"/>
        <w:tblOverlap w:val="never"/>
        <w:tblW w:w="10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397"/>
        <w:gridCol w:w="1276"/>
        <w:gridCol w:w="199"/>
        <w:gridCol w:w="1502"/>
        <w:gridCol w:w="2067"/>
        <w:gridCol w:w="698"/>
        <w:gridCol w:w="70"/>
        <w:gridCol w:w="1275"/>
        <w:gridCol w:w="1526"/>
      </w:tblGrid>
      <w:tr w:rsidR="00211F66" w:rsidRPr="00211F66" w14:paraId="20EA7180" w14:textId="77777777" w:rsidTr="00211F66">
        <w:trPr>
          <w:trHeight w:val="283"/>
        </w:trPr>
        <w:tc>
          <w:tcPr>
            <w:tcW w:w="1696" w:type="dxa"/>
            <w:vMerge w:val="restart"/>
            <w:shd w:val="clear" w:color="auto" w:fill="auto"/>
            <w:noWrap/>
            <w:vAlign w:val="center"/>
          </w:tcPr>
          <w:p w14:paraId="4644B3DF" w14:textId="12ECDD40" w:rsidR="00211F66" w:rsidRPr="00211F66" w:rsidRDefault="00211F66" w:rsidP="00614CEC">
            <w:pPr>
              <w:jc w:val="center"/>
              <w:rPr>
                <w:rFonts w:ascii="Century Gothic" w:hAnsi="Century Gothic" w:cs="Arial"/>
                <w:b/>
                <w:sz w:val="36"/>
                <w:szCs w:val="28"/>
              </w:rPr>
            </w:pPr>
            <w:r w:rsidRPr="00211F66">
              <w:rPr>
                <w:rFonts w:ascii="Century Gothic" w:hAnsi="Century Gothic" w:cs="Arial"/>
                <w:b/>
                <w:noProof/>
                <w:sz w:val="36"/>
                <w:szCs w:val="28"/>
                <w:lang w:eastAsia="en-GB" w:bidi="he-IL"/>
              </w:rPr>
              <w:drawing>
                <wp:anchor distT="0" distB="0" distL="114300" distR="114300" simplePos="0" relativeHeight="251665920" behindDoc="0" locked="0" layoutInCell="1" allowOverlap="1" wp14:anchorId="6AB429EB" wp14:editId="71728184">
                  <wp:simplePos x="0" y="0"/>
                  <wp:positionH relativeFrom="margin">
                    <wp:posOffset>0</wp:posOffset>
                  </wp:positionH>
                  <wp:positionV relativeFrom="margin">
                    <wp:posOffset>55245</wp:posOffset>
                  </wp:positionV>
                  <wp:extent cx="920115" cy="828040"/>
                  <wp:effectExtent l="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User:Desktop:KEF new logo '17  with smiley with outline on strap line copy 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F66">
              <w:rPr>
                <w:rFonts w:ascii="Century Gothic" w:hAnsi="Century Gothic" w:cs="Arial"/>
                <w:b/>
                <w:sz w:val="36"/>
                <w:szCs w:val="28"/>
              </w:rPr>
              <w:br/>
            </w:r>
          </w:p>
        </w:tc>
        <w:tc>
          <w:tcPr>
            <w:tcW w:w="7484" w:type="dxa"/>
            <w:gridSpan w:val="8"/>
            <w:shd w:val="clear" w:color="auto" w:fill="auto"/>
            <w:vAlign w:val="center"/>
          </w:tcPr>
          <w:p w14:paraId="5FC4B3B7" w14:textId="56E63E77" w:rsidR="00211F66" w:rsidRPr="00211F66" w:rsidRDefault="00211F66" w:rsidP="00A745A4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36"/>
                <w:szCs w:val="28"/>
              </w:rPr>
            </w:pPr>
            <w:r w:rsidRPr="00211F66">
              <w:rPr>
                <w:rFonts w:ascii="Century Gothic" w:hAnsi="Century Gothic" w:cs="Arial"/>
                <w:b/>
                <w:sz w:val="36"/>
                <w:szCs w:val="28"/>
              </w:rPr>
              <w:t>VOLUNTEER APPLICATION FORM</w:t>
            </w:r>
          </w:p>
          <w:p w14:paraId="6B066554" w14:textId="3846C12A" w:rsidR="00211F66" w:rsidRPr="00A745A4" w:rsidRDefault="00D13DF5" w:rsidP="00A745A4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4"/>
                <w:szCs w:val="20"/>
              </w:rPr>
            </w:pPr>
            <w:r>
              <w:rPr>
                <w:rFonts w:ascii="Century Gothic" w:hAnsi="Century Gothic" w:cs="Arial"/>
                <w:b/>
                <w:sz w:val="24"/>
                <w:szCs w:val="20"/>
              </w:rPr>
              <w:t>FOR KEF AND KEF-OLD</w:t>
            </w:r>
            <w:bookmarkStart w:id="0" w:name="_GoBack"/>
            <w:bookmarkEnd w:id="0"/>
            <w:r>
              <w:rPr>
                <w:rFonts w:ascii="Century Gothic" w:hAnsi="Century Gothic" w:cs="Arial"/>
                <w:b/>
                <w:sz w:val="24"/>
                <w:szCs w:val="20"/>
              </w:rPr>
              <w:t>ER-BOYS DIVISIONS</w:t>
            </w:r>
          </w:p>
          <w:p w14:paraId="504E6E4E" w14:textId="182F5617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"/>
                <w:szCs w:val="24"/>
                <w:lang w:eastAsia="en-GB"/>
              </w:rPr>
            </w:pPr>
          </w:p>
        </w:tc>
        <w:tc>
          <w:tcPr>
            <w:tcW w:w="1526" w:type="dxa"/>
            <w:vMerge w:val="restart"/>
            <w:shd w:val="clear" w:color="auto" w:fill="FFFFFF"/>
            <w:vAlign w:val="center"/>
          </w:tcPr>
          <w:p w14:paraId="6BEA91DB" w14:textId="42C47379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b/>
                <w:noProof/>
                <w:sz w:val="36"/>
                <w:szCs w:val="28"/>
                <w:lang w:eastAsia="en-GB" w:bidi="he-IL"/>
              </w:rPr>
              <w:drawing>
                <wp:anchor distT="0" distB="0" distL="114300" distR="114300" simplePos="0" relativeHeight="251664896" behindDoc="0" locked="0" layoutInCell="1" allowOverlap="1" wp14:anchorId="2BBD7707" wp14:editId="46EC15A0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-24130</wp:posOffset>
                  </wp:positionV>
                  <wp:extent cx="920115" cy="929005"/>
                  <wp:effectExtent l="0" t="0" r="0" b="0"/>
                  <wp:wrapNone/>
                  <wp:docPr id="11" name="Picture 3" descr="Description: Macintosh HD:Users:User:Desktop:KEF new logo '17  with smiley with outline on strap line copy 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User:Desktop:KEF new logo '17  with smiley with outline on strap line copy 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1F66" w:rsidRPr="00211F66" w14:paraId="4C09F911" w14:textId="77777777" w:rsidTr="00211F66">
        <w:trPr>
          <w:trHeight w:val="283"/>
        </w:trPr>
        <w:tc>
          <w:tcPr>
            <w:tcW w:w="1696" w:type="dxa"/>
            <w:vMerge/>
            <w:shd w:val="clear" w:color="auto" w:fill="D9D9D9"/>
            <w:noWrap/>
            <w:vAlign w:val="center"/>
          </w:tcPr>
          <w:p w14:paraId="3FB87E09" w14:textId="145D4EB8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4"/>
                <w:lang w:eastAsia="en-GB"/>
              </w:rPr>
            </w:pPr>
          </w:p>
        </w:tc>
        <w:tc>
          <w:tcPr>
            <w:tcW w:w="3374" w:type="dxa"/>
            <w:gridSpan w:val="4"/>
            <w:shd w:val="clear" w:color="auto" w:fill="D9D9D9" w:themeFill="background1" w:themeFillShade="D9"/>
            <w:vAlign w:val="center"/>
          </w:tcPr>
          <w:p w14:paraId="5D11078D" w14:textId="62C7201B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sz w:val="28"/>
                <w:szCs w:val="24"/>
                <w:lang w:eastAsia="en-GB"/>
              </w:rPr>
              <w:t>Date of application:</w:t>
            </w:r>
          </w:p>
        </w:tc>
        <w:tc>
          <w:tcPr>
            <w:tcW w:w="4110" w:type="dxa"/>
            <w:gridSpan w:val="4"/>
            <w:shd w:val="clear" w:color="auto" w:fill="FFFFFF"/>
            <w:vAlign w:val="center"/>
          </w:tcPr>
          <w:p w14:paraId="022D11FC" w14:textId="77777777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</w:p>
          <w:p w14:paraId="715B9412" w14:textId="51F6BFE8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</w:p>
        </w:tc>
        <w:tc>
          <w:tcPr>
            <w:tcW w:w="1526" w:type="dxa"/>
            <w:vMerge/>
            <w:shd w:val="clear" w:color="auto" w:fill="FFFFFF"/>
            <w:vAlign w:val="center"/>
          </w:tcPr>
          <w:p w14:paraId="614C6D4C" w14:textId="77777777" w:rsidR="00211F66" w:rsidRPr="00211F66" w:rsidRDefault="00211F6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</w:p>
        </w:tc>
      </w:tr>
      <w:tr w:rsidR="00EE4A96" w:rsidRPr="00211F66" w14:paraId="1A6A0187" w14:textId="77777777" w:rsidTr="00211F66">
        <w:trPr>
          <w:trHeight w:val="283"/>
        </w:trPr>
        <w:tc>
          <w:tcPr>
            <w:tcW w:w="10706" w:type="dxa"/>
            <w:gridSpan w:val="10"/>
            <w:shd w:val="clear" w:color="auto" w:fill="4BACC6" w:themeFill="accent5"/>
            <w:noWrap/>
            <w:vAlign w:val="center"/>
            <w:hideMark/>
          </w:tcPr>
          <w:p w14:paraId="35A4CFB4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t xml:space="preserve">Section 1: Personal Details </w:t>
            </w:r>
          </w:p>
          <w:p w14:paraId="0EC0EDA8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</w:p>
        </w:tc>
      </w:tr>
      <w:tr w:rsidR="00EE4A96" w:rsidRPr="00211F66" w14:paraId="27B82617" w14:textId="77777777" w:rsidTr="00EE4A96">
        <w:trPr>
          <w:trHeight w:val="669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6FC9540F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First Name 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19AAB03F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43830D6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3AB65450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65" w:type="dxa"/>
            <w:gridSpan w:val="2"/>
            <w:shd w:val="clear" w:color="auto" w:fill="D9D9D9"/>
          </w:tcPr>
          <w:p w14:paraId="7FCD6157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051C5679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Surname</w:t>
            </w:r>
          </w:p>
          <w:p w14:paraId="2B2E09D8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1" w:type="dxa"/>
            <w:gridSpan w:val="3"/>
            <w:shd w:val="clear" w:color="auto" w:fill="auto"/>
          </w:tcPr>
          <w:p w14:paraId="203C6B8D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8F6D005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3F973AD0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5C0C285B" w14:textId="77777777" w:rsidTr="00EE4A96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5E9A02BE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Home Address 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55680A50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1360905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65" w:type="dxa"/>
            <w:gridSpan w:val="2"/>
            <w:shd w:val="clear" w:color="auto" w:fill="D9D9D9"/>
          </w:tcPr>
          <w:p w14:paraId="7A8EBF1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51467D06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Postcode</w:t>
            </w:r>
          </w:p>
          <w:p w14:paraId="18371FB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1" w:type="dxa"/>
            <w:gridSpan w:val="3"/>
            <w:shd w:val="clear" w:color="auto" w:fill="auto"/>
          </w:tcPr>
          <w:p w14:paraId="15C90687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0D80E993" w14:textId="77777777" w:rsidTr="00211F66">
        <w:trPr>
          <w:trHeight w:val="754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5975178E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Gender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7C157D05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65" w:type="dxa"/>
            <w:gridSpan w:val="2"/>
            <w:shd w:val="clear" w:color="auto" w:fill="D9D9D9"/>
          </w:tcPr>
          <w:p w14:paraId="5F6A323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081606B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Racial origin &amp; religion </w:t>
            </w:r>
          </w:p>
          <w:p w14:paraId="500D1318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1" w:type="dxa"/>
            <w:gridSpan w:val="3"/>
            <w:shd w:val="clear" w:color="auto" w:fill="auto"/>
          </w:tcPr>
          <w:p w14:paraId="20A24D6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4F793998" w14:textId="77777777" w:rsidTr="00EE4A96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258D6EDE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Current Address </w:t>
            </w:r>
          </w:p>
          <w:p w14:paraId="3DE2F28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(If different) </w:t>
            </w:r>
          </w:p>
        </w:tc>
        <w:tc>
          <w:tcPr>
            <w:tcW w:w="8613" w:type="dxa"/>
            <w:gridSpan w:val="8"/>
            <w:shd w:val="clear" w:color="auto" w:fill="auto"/>
            <w:noWrap/>
          </w:tcPr>
          <w:p w14:paraId="467FABA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2AE98B8D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5C9B5E30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009D6D59" w14:textId="77777777" w:rsidTr="00F96902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78A3541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Home Number 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2CDE927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5A57BA80" w14:textId="77777777" w:rsidR="00614CEC" w:rsidRPr="00211F66" w:rsidRDefault="00614CEC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3"/>
            <w:shd w:val="clear" w:color="auto" w:fill="D9D9D9"/>
          </w:tcPr>
          <w:p w14:paraId="2FEEEF7A" w14:textId="70938E9E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Mobile Number</w:t>
            </w:r>
            <w:r w:rsidR="000831E3" w:rsidRPr="00211F66">
              <w:rPr>
                <w:rFonts w:ascii="Century Gothic" w:hAnsi="Century Gothic" w:cs="Arial"/>
                <w:sz w:val="24"/>
                <w:szCs w:val="24"/>
              </w:rPr>
              <w:t>:</w:t>
            </w:r>
          </w:p>
          <w:p w14:paraId="7C65EE1D" w14:textId="10A972B1" w:rsidR="00EE4A96" w:rsidRPr="00211F66" w:rsidRDefault="000831E3" w:rsidP="00EE4A96">
            <w:pPr>
              <w:spacing w:after="0" w:line="240" w:lineRule="auto"/>
              <w:rPr>
                <w:rFonts w:ascii="Century Gothic" w:hAnsi="Century Gothic" w:cs="Arial"/>
                <w:i/>
                <w:i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i/>
                <w:iCs/>
                <w:sz w:val="24"/>
                <w:szCs w:val="24"/>
              </w:rPr>
              <w:t>(please specify if it is not your own)</w:t>
            </w:r>
          </w:p>
        </w:tc>
        <w:tc>
          <w:tcPr>
            <w:tcW w:w="2801" w:type="dxa"/>
            <w:gridSpan w:val="2"/>
            <w:shd w:val="clear" w:color="auto" w:fill="auto"/>
          </w:tcPr>
          <w:p w14:paraId="6D6CC3B8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F96902" w:rsidRPr="00211F66" w14:paraId="09715868" w14:textId="77777777" w:rsidTr="006F733E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04C70750" w14:textId="77777777" w:rsidR="00F96902" w:rsidRPr="00211F66" w:rsidRDefault="00F96902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Email Address</w:t>
            </w:r>
          </w:p>
          <w:p w14:paraId="32789A6B" w14:textId="07B442C8" w:rsidR="000831E3" w:rsidRPr="00211F66" w:rsidRDefault="000831E3" w:rsidP="000831E3">
            <w:pPr>
              <w:spacing w:after="0" w:line="240" w:lineRule="auto"/>
              <w:rPr>
                <w:rFonts w:ascii="Century Gothic" w:hAnsi="Century Gothic" w:cs="Arial"/>
                <w:i/>
                <w:i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i/>
                <w:iCs/>
                <w:sz w:val="24"/>
                <w:szCs w:val="24"/>
              </w:rPr>
              <w:t>(please specify if it is not your own)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57C8BF5B" w14:textId="77777777" w:rsidR="00F96902" w:rsidRPr="00211F66" w:rsidRDefault="00F96902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3"/>
            <w:shd w:val="clear" w:color="auto" w:fill="D9D9D9"/>
          </w:tcPr>
          <w:p w14:paraId="4B61EC26" w14:textId="77777777" w:rsidR="00F96902" w:rsidRPr="00211F66" w:rsidRDefault="00F96902" w:rsidP="00F96902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Do you drive?</w:t>
            </w:r>
          </w:p>
          <w:p w14:paraId="06AD471F" w14:textId="77777777" w:rsidR="00F96902" w:rsidRPr="00211F66" w:rsidRDefault="00F96902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01" w:type="dxa"/>
            <w:gridSpan w:val="2"/>
            <w:shd w:val="clear" w:color="auto" w:fill="auto"/>
          </w:tcPr>
          <w:p w14:paraId="408E3785" w14:textId="77777777" w:rsidR="00F96902" w:rsidRPr="00211F66" w:rsidRDefault="00F96902" w:rsidP="00EE4A96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Yes </w:t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end"/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No </w:t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ab/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fldChar w:fldCharType="end"/>
            </w:r>
          </w:p>
          <w:p w14:paraId="2AF4B931" w14:textId="77777777" w:rsidR="00F96902" w:rsidRPr="00211F66" w:rsidRDefault="00F96902" w:rsidP="00F96902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3E440395" w14:textId="77777777" w:rsidTr="00F96902">
        <w:trPr>
          <w:trHeight w:val="859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5C594BD2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DOB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68BEA069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741CD646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3"/>
            <w:shd w:val="clear" w:color="auto" w:fill="D9D9D9"/>
          </w:tcPr>
          <w:p w14:paraId="11553E7C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0E4AC2B0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Current Age</w:t>
            </w:r>
          </w:p>
          <w:p w14:paraId="651B90C8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801" w:type="dxa"/>
            <w:gridSpan w:val="2"/>
            <w:shd w:val="clear" w:color="auto" w:fill="auto"/>
          </w:tcPr>
          <w:p w14:paraId="6D8E475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0654742F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70F9E7F1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479CB5A3" w14:textId="77777777" w:rsidTr="00F96902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524A4EDC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Emergency contact name </w:t>
            </w: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07C01EB3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3"/>
            <w:shd w:val="clear" w:color="auto" w:fill="D9D9D9"/>
          </w:tcPr>
          <w:p w14:paraId="70666528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2343AF36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Emergency contact relationship to self</w:t>
            </w:r>
          </w:p>
          <w:p w14:paraId="76A571DF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801" w:type="dxa"/>
            <w:gridSpan w:val="2"/>
            <w:shd w:val="clear" w:color="auto" w:fill="auto"/>
          </w:tcPr>
          <w:p w14:paraId="6D6B4757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584BAB78" w14:textId="77777777" w:rsidTr="00EE4A96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61F110BE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Emergency contact numbers </w:t>
            </w:r>
          </w:p>
        </w:tc>
        <w:tc>
          <w:tcPr>
            <w:tcW w:w="8613" w:type="dxa"/>
            <w:gridSpan w:val="8"/>
            <w:shd w:val="clear" w:color="auto" w:fill="auto"/>
            <w:noWrap/>
          </w:tcPr>
          <w:p w14:paraId="781C43C1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121F3311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6F60312E" w14:textId="4DCB7A49" w:rsidR="000831E3" w:rsidRPr="00211F66" w:rsidRDefault="000831E3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4F1C47C2" w14:textId="77777777" w:rsidTr="00F96902">
        <w:trPr>
          <w:trHeight w:val="283"/>
        </w:trPr>
        <w:tc>
          <w:tcPr>
            <w:tcW w:w="2093" w:type="dxa"/>
            <w:gridSpan w:val="2"/>
            <w:shd w:val="clear" w:color="auto" w:fill="D9D9D9"/>
            <w:noWrap/>
            <w:vAlign w:val="center"/>
          </w:tcPr>
          <w:p w14:paraId="69FDFAE0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GP Name &amp; Address </w:t>
            </w:r>
          </w:p>
          <w:p w14:paraId="4F8E4CE0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2127FDA0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shd w:val="clear" w:color="auto" w:fill="auto"/>
            <w:noWrap/>
          </w:tcPr>
          <w:p w14:paraId="1639AB35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3D69E00E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21C53DB9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26DDA45F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3"/>
            <w:shd w:val="clear" w:color="auto" w:fill="D9D9D9"/>
          </w:tcPr>
          <w:p w14:paraId="1FF792E7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GP Phone Number</w:t>
            </w:r>
          </w:p>
        </w:tc>
        <w:tc>
          <w:tcPr>
            <w:tcW w:w="2801" w:type="dxa"/>
            <w:gridSpan w:val="2"/>
            <w:shd w:val="clear" w:color="auto" w:fill="auto"/>
          </w:tcPr>
          <w:p w14:paraId="77CB58D8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2CA945AE" w14:textId="77777777" w:rsidTr="00EE4A96">
        <w:trPr>
          <w:trHeight w:val="283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3DA3DD72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Current occupation (please provide details e.g. if you are in school – which school/year)?</w:t>
            </w:r>
          </w:p>
          <w:p w14:paraId="0AF9CFE5" w14:textId="68EF412A" w:rsidR="000831E3" w:rsidRPr="00211F66" w:rsidRDefault="000831E3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1ED2F1D2" w14:textId="77777777" w:rsidTr="00EE4A96">
        <w:trPr>
          <w:trHeight w:val="283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74E2F49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1CEDAB1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563DE04E" w14:textId="77777777" w:rsidR="00614CEC" w:rsidRPr="00211F66" w:rsidRDefault="00614CEC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78A217A0" w14:textId="77777777" w:rsidTr="00EE4A96">
        <w:trPr>
          <w:trHeight w:val="355"/>
        </w:trPr>
        <w:tc>
          <w:tcPr>
            <w:tcW w:w="3369" w:type="dxa"/>
            <w:gridSpan w:val="3"/>
            <w:shd w:val="clear" w:color="auto" w:fill="D9D9D9"/>
            <w:noWrap/>
            <w:vAlign w:val="center"/>
          </w:tcPr>
          <w:p w14:paraId="57EE921A" w14:textId="77777777" w:rsidR="00EE4A96" w:rsidRPr="00211F66" w:rsidRDefault="00EE4A96" w:rsidP="00EE4A96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T-shirt size</w:t>
            </w:r>
          </w:p>
        </w:tc>
        <w:tc>
          <w:tcPr>
            <w:tcW w:w="7337" w:type="dxa"/>
            <w:gridSpan w:val="7"/>
            <w:shd w:val="clear" w:color="auto" w:fill="auto"/>
            <w:noWrap/>
          </w:tcPr>
          <w:p w14:paraId="7667DD23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099B84EC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Small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end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 Medium 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end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Large 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end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 X Large 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end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 XX Large </w:t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instrText xml:space="preserve"> FORMCHECKBOX </w:instrText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r>
            <w:r w:rsidR="00A745A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separate"/>
            </w: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fldChar w:fldCharType="end"/>
            </w:r>
          </w:p>
          <w:p w14:paraId="2E47194B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E4A96" w:rsidRPr="00211F66" w14:paraId="01087C13" w14:textId="77777777" w:rsidTr="00BE20AA">
        <w:trPr>
          <w:trHeight w:val="355"/>
        </w:trPr>
        <w:tc>
          <w:tcPr>
            <w:tcW w:w="10706" w:type="dxa"/>
            <w:gridSpan w:val="10"/>
            <w:shd w:val="clear" w:color="auto" w:fill="B6DDE8"/>
            <w:noWrap/>
            <w:vAlign w:val="center"/>
          </w:tcPr>
          <w:p w14:paraId="7D715CF7" w14:textId="77777777" w:rsidR="00EE4A96" w:rsidRPr="00211F66" w:rsidRDefault="00EE4A96" w:rsidP="00614CEC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/>
                <w:sz w:val="24"/>
                <w:szCs w:val="24"/>
              </w:rPr>
              <w:t>PLEASE SUPPLY A CURRENT PHOTO OF YOURSELF WITH THIS APPLICATION</w:t>
            </w:r>
          </w:p>
        </w:tc>
      </w:tr>
      <w:tr w:rsidR="00EE4A96" w:rsidRPr="00211F66" w14:paraId="6D585978" w14:textId="77777777" w:rsidTr="00211F66">
        <w:trPr>
          <w:trHeight w:val="274"/>
        </w:trPr>
        <w:tc>
          <w:tcPr>
            <w:tcW w:w="10706" w:type="dxa"/>
            <w:gridSpan w:val="10"/>
            <w:shd w:val="clear" w:color="auto" w:fill="4BACC6" w:themeFill="accent5"/>
            <w:noWrap/>
            <w:vAlign w:val="center"/>
          </w:tcPr>
          <w:p w14:paraId="56FAC4AF" w14:textId="19C1A373" w:rsidR="00614CEC" w:rsidRPr="00211F66" w:rsidRDefault="00EE4A96" w:rsidP="00614CEC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lastRenderedPageBreak/>
              <w:t xml:space="preserve">Section 2: Experience </w:t>
            </w:r>
            <w:r w:rsidR="00614CEC"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t xml:space="preserve">&amp; Working at KEF </w:t>
            </w:r>
          </w:p>
        </w:tc>
      </w:tr>
      <w:tr w:rsidR="00EE4A96" w:rsidRPr="00211F66" w14:paraId="073D90D4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</w:tcPr>
          <w:p w14:paraId="716D4002" w14:textId="0CB54B19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/>
                <w:b/>
                <w:sz w:val="28"/>
                <w:szCs w:val="28"/>
              </w:rPr>
              <w:t xml:space="preserve">Do you have any experience </w:t>
            </w:r>
            <w:r w:rsidR="00211F66">
              <w:rPr>
                <w:rFonts w:ascii="Century Gothic" w:hAnsi="Century Gothic"/>
                <w:b/>
                <w:sz w:val="28"/>
                <w:szCs w:val="28"/>
              </w:rPr>
              <w:t>working or volunteering with</w:t>
            </w:r>
            <w:r w:rsidRPr="00211F66">
              <w:rPr>
                <w:rFonts w:ascii="Century Gothic" w:hAnsi="Century Gothic"/>
                <w:b/>
                <w:sz w:val="28"/>
                <w:szCs w:val="28"/>
              </w:rPr>
              <w:t xml:space="preserve"> children or adults with </w:t>
            </w:r>
            <w:r w:rsidR="00211F66">
              <w:rPr>
                <w:rFonts w:ascii="Century Gothic" w:hAnsi="Century Gothic"/>
                <w:b/>
                <w:sz w:val="28"/>
                <w:szCs w:val="28"/>
              </w:rPr>
              <w:t>disabilities</w:t>
            </w:r>
            <w:r w:rsidRPr="00211F66">
              <w:rPr>
                <w:rFonts w:ascii="Century Gothic" w:hAnsi="Century Gothic"/>
                <w:b/>
                <w:sz w:val="28"/>
                <w:szCs w:val="28"/>
              </w:rPr>
              <w:t>? If s</w:t>
            </w:r>
            <w:r w:rsidR="00211F66">
              <w:rPr>
                <w:rFonts w:ascii="Century Gothic" w:hAnsi="Century Gothic"/>
                <w:b/>
                <w:sz w:val="28"/>
                <w:szCs w:val="28"/>
              </w:rPr>
              <w:t xml:space="preserve">o, </w:t>
            </w:r>
            <w:r w:rsidRPr="00211F66">
              <w:rPr>
                <w:rFonts w:ascii="Century Gothic" w:hAnsi="Century Gothic"/>
                <w:b/>
                <w:sz w:val="28"/>
                <w:szCs w:val="28"/>
              </w:rPr>
              <w:t>please describe:</w:t>
            </w:r>
          </w:p>
        </w:tc>
      </w:tr>
      <w:tr w:rsidR="00EE4A96" w:rsidRPr="00211F66" w14:paraId="79559083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</w:tcPr>
          <w:p w14:paraId="5FE9D17B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28164BEE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7A6BA0AE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79E12E0A" w14:textId="77777777" w:rsidR="00211F66" w:rsidRPr="00211F66" w:rsidRDefault="00211F6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0B9A766E" w14:textId="77777777" w:rsidR="00AC1C62" w:rsidRPr="00211F66" w:rsidRDefault="00AC1C62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3FBE0F16" w14:textId="77777777" w:rsidR="00EE4A96" w:rsidRPr="00211F66" w:rsidRDefault="00EE4A96" w:rsidP="00EE4A96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EE4A96" w:rsidRPr="00211F66" w14:paraId="699C344E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</w:tcPr>
          <w:p w14:paraId="2BF1782E" w14:textId="73EB5E8B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Please briefly </w:t>
            </w:r>
            <w:r w:rsidR="00211F66" w:rsidRP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state </w:t>
            </w:r>
            <w:r w:rsidRP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any </w:t>
            </w:r>
            <w:r w:rsidR="00211F66">
              <w:rPr>
                <w:rFonts w:ascii="Century Gothic" w:eastAsia="Cambria" w:hAnsi="Century Gothic"/>
                <w:b/>
                <w:sz w:val="28"/>
                <w:szCs w:val="28"/>
              </w:rPr>
              <w:t>other</w:t>
            </w:r>
            <w:r w:rsidRP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 experience</w:t>
            </w:r>
            <w:r w:rsid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, </w:t>
            </w:r>
            <w:r w:rsidRPr="00211F66">
              <w:rPr>
                <w:rFonts w:ascii="Century Gothic" w:eastAsia="Cambria" w:hAnsi="Century Gothic"/>
                <w:b/>
                <w:sz w:val="28"/>
                <w:szCs w:val="28"/>
              </w:rPr>
              <w:t xml:space="preserve">qualifications or skills that you feel would enhance your work at KEF </w:t>
            </w:r>
          </w:p>
        </w:tc>
      </w:tr>
      <w:tr w:rsidR="00EE4A96" w:rsidRPr="00211F66" w14:paraId="16474A44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</w:tcPr>
          <w:p w14:paraId="288F8C00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25FA928D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18D4E7B1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3AC93B2E" w14:textId="77777777" w:rsidR="00776009" w:rsidRPr="00211F66" w:rsidRDefault="00776009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1DA0056E" w14:textId="77777777" w:rsidR="00614CEC" w:rsidRPr="00211F66" w:rsidRDefault="00614CEC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1EFD181E" w14:textId="77777777" w:rsidR="00AC1C62" w:rsidRPr="00211F66" w:rsidRDefault="00AC1C62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6E92F17D" w14:textId="77777777" w:rsidR="00EE4A96" w:rsidRPr="00211F66" w:rsidRDefault="00EE4A96" w:rsidP="00EE4A96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614CEC" w:rsidRPr="00211F66" w14:paraId="62889D04" w14:textId="77777777" w:rsidTr="00BE20AA">
        <w:trPr>
          <w:trHeight w:val="355"/>
        </w:trPr>
        <w:tc>
          <w:tcPr>
            <w:tcW w:w="10706" w:type="dxa"/>
            <w:gridSpan w:val="10"/>
            <w:shd w:val="clear" w:color="auto" w:fill="B6DDE8"/>
            <w:noWrap/>
          </w:tcPr>
          <w:p w14:paraId="2C9B729C" w14:textId="34A821E9" w:rsidR="00614CEC" w:rsidRPr="00211F66" w:rsidRDefault="00614CEC" w:rsidP="00211F66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/>
                <w:sz w:val="24"/>
                <w:szCs w:val="24"/>
              </w:rPr>
              <w:t>PLEASE SUPPLY A COPY OF ANY RELEVANT QUALIFICATIONS WITH THIS APPLICATION</w:t>
            </w:r>
          </w:p>
        </w:tc>
      </w:tr>
      <w:tr w:rsidR="00776009" w:rsidRPr="00211F66" w14:paraId="758875E1" w14:textId="77777777" w:rsidTr="00BE20AA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</w:tcPr>
          <w:p w14:paraId="2DFC9432" w14:textId="77777777" w:rsidR="00776009" w:rsidRPr="00211F66" w:rsidRDefault="00776009" w:rsidP="00776009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/>
                <w:sz w:val="24"/>
                <w:szCs w:val="24"/>
              </w:rPr>
              <w:t xml:space="preserve">Please </w:t>
            </w:r>
            <w:r w:rsidR="000E0537" w:rsidRPr="00211F66">
              <w:rPr>
                <w:rFonts w:ascii="Century Gothic" w:hAnsi="Century Gothic" w:cs="Arial"/>
                <w:b/>
                <w:sz w:val="24"/>
                <w:szCs w:val="24"/>
              </w:rPr>
              <w:t>tick which programme(s)</w:t>
            </w:r>
            <w:r w:rsidRPr="00211F66">
              <w:rPr>
                <w:rFonts w:ascii="Century Gothic" w:hAnsi="Century Gothic" w:cs="Arial"/>
                <w:b/>
                <w:sz w:val="24"/>
                <w:szCs w:val="24"/>
              </w:rPr>
              <w:t xml:space="preserve"> you would like to volunteer for?</w:t>
            </w:r>
          </w:p>
          <w:p w14:paraId="4DCE11AA" w14:textId="551D4EC5" w:rsidR="00776009" w:rsidRPr="00211F66" w:rsidRDefault="00776009" w:rsidP="004757AD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To find out more information about each programme, please </w:t>
            </w:r>
            <w:r w:rsidR="004757AD" w:rsidRPr="00211F66">
              <w:rPr>
                <w:rFonts w:ascii="Century Gothic" w:hAnsi="Century Gothic" w:cs="Arial"/>
                <w:sz w:val="24"/>
                <w:szCs w:val="24"/>
              </w:rPr>
              <w:t>visit</w:t>
            </w: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 our website – </w:t>
            </w:r>
            <w:hyperlink r:id="rId10" w:history="1">
              <w:r w:rsidRPr="00211F66">
                <w:rPr>
                  <w:rStyle w:val="Hyperlink"/>
                  <w:rFonts w:ascii="Century Gothic" w:hAnsi="Century Gothic" w:cs="Arial"/>
                  <w:sz w:val="24"/>
                  <w:szCs w:val="24"/>
                </w:rPr>
                <w:t>www.kefkids.org</w:t>
              </w:r>
            </w:hyperlink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211F66">
              <w:rPr>
                <w:rFonts w:ascii="Century Gothic" w:hAnsi="Century Gothic" w:cs="Arial"/>
                <w:sz w:val="24"/>
                <w:szCs w:val="24"/>
              </w:rPr>
              <w:t xml:space="preserve">or email </w:t>
            </w:r>
            <w:hyperlink r:id="rId11" w:history="1">
              <w:r w:rsidR="00211F66" w:rsidRPr="009B4A20">
                <w:rPr>
                  <w:rStyle w:val="Hyperlink"/>
                  <w:rFonts w:ascii="Century Gothic" w:hAnsi="Century Gothic" w:cs="Arial"/>
                  <w:sz w:val="24"/>
                  <w:szCs w:val="24"/>
                </w:rPr>
                <w:t>programmes@kefkids.org</w:t>
              </w:r>
            </w:hyperlink>
            <w:r w:rsidR="00211F66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  <w:tr w:rsidR="00776009" w:rsidRPr="00211F66" w14:paraId="18CC5977" w14:textId="77777777" w:rsidTr="00F96902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</w:tcPr>
          <w:p w14:paraId="304C6700" w14:textId="39F6DA8F" w:rsidR="00776009" w:rsidRPr="00211F66" w:rsidRDefault="00211F66" w:rsidP="00776009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Sunday</w:t>
            </w:r>
            <w:r w:rsidR="00776009" w:rsidRPr="00211F66">
              <w:rPr>
                <w:rFonts w:ascii="Century Gothic" w:hAnsi="Century Gothic" w:cs="Arial"/>
                <w:sz w:val="24"/>
                <w:szCs w:val="24"/>
              </w:rPr>
              <w:t xml:space="preserve"> club </w:t>
            </w:r>
          </w:p>
          <w:p w14:paraId="0F1F31C0" w14:textId="60ABC4EE" w:rsidR="000831E3" w:rsidRPr="00211F66" w:rsidRDefault="000831E3" w:rsidP="00776009">
            <w:pPr>
              <w:spacing w:after="0" w:line="240" w:lineRule="auto"/>
              <w:rPr>
                <w:rFonts w:ascii="Century Gothic" w:hAnsi="Century Gothic" w:cs="Arial"/>
                <w:i/>
                <w:i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i/>
                <w:iCs/>
                <w:sz w:val="24"/>
                <w:szCs w:val="24"/>
              </w:rPr>
              <w:t xml:space="preserve">Details of which session to be discussed in interview </w:t>
            </w:r>
          </w:p>
        </w:tc>
        <w:tc>
          <w:tcPr>
            <w:tcW w:w="5636" w:type="dxa"/>
            <w:gridSpan w:val="5"/>
            <w:shd w:val="clear" w:color="auto" w:fill="auto"/>
          </w:tcPr>
          <w:p w14:paraId="3AC453B7" w14:textId="77777777" w:rsidR="00776009" w:rsidRPr="00211F66" w:rsidRDefault="00776009" w:rsidP="00211F66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776009" w:rsidRPr="00211F66" w14:paraId="102A6879" w14:textId="77777777" w:rsidTr="00F96902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</w:tcPr>
          <w:p w14:paraId="7290F6BB" w14:textId="083025CC" w:rsidR="00776009" w:rsidRPr="00211F66" w:rsidRDefault="00211F66" w:rsidP="00776009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After</w:t>
            </w:r>
            <w:r w:rsidR="000831E3" w:rsidRPr="00211F66">
              <w:rPr>
                <w:rFonts w:ascii="Century Gothic" w:hAnsi="Century Gothic" w:cs="Arial"/>
                <w:sz w:val="24"/>
                <w:szCs w:val="24"/>
              </w:rPr>
              <w:t xml:space="preserve">-school clubs </w:t>
            </w:r>
          </w:p>
        </w:tc>
        <w:tc>
          <w:tcPr>
            <w:tcW w:w="5636" w:type="dxa"/>
            <w:gridSpan w:val="5"/>
            <w:shd w:val="clear" w:color="auto" w:fill="auto"/>
          </w:tcPr>
          <w:p w14:paraId="1C4867E0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3E564F3B" w14:textId="3129A4CA" w:rsidR="00211F66" w:rsidRPr="00211F66" w:rsidRDefault="00211F66" w:rsidP="00211F66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776009" w:rsidRPr="00211F66" w14:paraId="36954CCB" w14:textId="77777777" w:rsidTr="00F96902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</w:tcPr>
          <w:p w14:paraId="75103EBB" w14:textId="77777777" w:rsidR="00776009" w:rsidRPr="00211F66" w:rsidRDefault="00776009" w:rsidP="00776009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KEF buddy </w:t>
            </w:r>
          </w:p>
        </w:tc>
        <w:tc>
          <w:tcPr>
            <w:tcW w:w="5636" w:type="dxa"/>
            <w:gridSpan w:val="5"/>
            <w:shd w:val="clear" w:color="auto" w:fill="auto"/>
          </w:tcPr>
          <w:p w14:paraId="6F6145C9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0B437968" w14:textId="0FA1971D" w:rsidR="00211F66" w:rsidRPr="00211F66" w:rsidRDefault="00211F66" w:rsidP="00211F66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776009" w:rsidRPr="00211F66" w14:paraId="5B5BE62A" w14:textId="77777777" w:rsidTr="00F96902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</w:tcPr>
          <w:p w14:paraId="2E93677C" w14:textId="4660E59F" w:rsidR="000831E3" w:rsidRPr="00211F66" w:rsidRDefault="00776009" w:rsidP="00776009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Parties/events/one-off opportunities </w:t>
            </w:r>
          </w:p>
        </w:tc>
        <w:tc>
          <w:tcPr>
            <w:tcW w:w="5636" w:type="dxa"/>
            <w:gridSpan w:val="5"/>
            <w:shd w:val="clear" w:color="auto" w:fill="auto"/>
          </w:tcPr>
          <w:p w14:paraId="0D949F47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67F5CA39" w14:textId="5BBDFDCE" w:rsidR="00211F66" w:rsidRPr="00211F66" w:rsidRDefault="00211F66" w:rsidP="00211F66">
            <w:pPr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776009" w:rsidRPr="00211F66" w14:paraId="7745B1F9" w14:textId="77777777" w:rsidTr="00211F66">
        <w:trPr>
          <w:trHeight w:val="416"/>
        </w:trPr>
        <w:tc>
          <w:tcPr>
            <w:tcW w:w="10706" w:type="dxa"/>
            <w:gridSpan w:val="10"/>
            <w:shd w:val="clear" w:color="auto" w:fill="4BACC6" w:themeFill="accent5"/>
            <w:noWrap/>
            <w:vAlign w:val="center"/>
          </w:tcPr>
          <w:p w14:paraId="177C3233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t xml:space="preserve">Section 3: References </w:t>
            </w:r>
          </w:p>
          <w:p w14:paraId="78FF5AA7" w14:textId="38650BA3" w:rsidR="00211F66" w:rsidRPr="00211F66" w:rsidRDefault="00211F66" w:rsidP="00776009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</w:p>
        </w:tc>
      </w:tr>
      <w:tr w:rsidR="00776009" w:rsidRPr="00211F66" w14:paraId="10C749E8" w14:textId="77777777" w:rsidTr="008F046B">
        <w:trPr>
          <w:trHeight w:val="1373"/>
        </w:trPr>
        <w:tc>
          <w:tcPr>
            <w:tcW w:w="10706" w:type="dxa"/>
            <w:gridSpan w:val="10"/>
            <w:shd w:val="clear" w:color="auto" w:fill="D9D9D9"/>
            <w:noWrap/>
            <w:vAlign w:val="bottom"/>
          </w:tcPr>
          <w:p w14:paraId="47C9A0A8" w14:textId="77777777" w:rsidR="00EA614F" w:rsidRPr="00211F66" w:rsidRDefault="00776009" w:rsidP="00776009">
            <w:pPr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We require two references from people unrelated to you who </w:t>
            </w:r>
            <w:r w:rsidR="000E0537" w:rsidRPr="00211F66">
              <w:rPr>
                <w:rFonts w:ascii="Century Gothic" w:hAnsi="Century Gothic" w:cs="Arial"/>
                <w:bCs/>
                <w:sz w:val="24"/>
                <w:szCs w:val="24"/>
              </w:rPr>
              <w:t>are:</w:t>
            </w:r>
          </w:p>
          <w:p w14:paraId="4BEFCF19" w14:textId="77777777" w:rsidR="00211F66" w:rsidRDefault="00EA614F" w:rsidP="00211F66">
            <w:pPr>
              <w:numPr>
                <w:ilvl w:val="0"/>
                <w:numId w:val="10"/>
              </w:numPr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Either </w:t>
            </w:r>
            <w:r w:rsidR="000E0537"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a 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>boss</w:t>
            </w:r>
            <w:r w:rsidR="000E0537" w:rsidRPr="00211F66">
              <w:rPr>
                <w:rFonts w:ascii="Century Gothic" w:hAnsi="Century Gothic" w:cs="Arial"/>
                <w:bCs/>
                <w:sz w:val="24"/>
                <w:szCs w:val="24"/>
              </w:rPr>
              <w:t>/colleague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or</w:t>
            </w:r>
            <w:r w:rsidR="000E0537"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a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teacher </w:t>
            </w:r>
          </w:p>
          <w:p w14:paraId="35A18710" w14:textId="05B355D0" w:rsidR="00776009" w:rsidRPr="00211F66" w:rsidRDefault="00EA614F" w:rsidP="00211F66">
            <w:pPr>
              <w:numPr>
                <w:ilvl w:val="0"/>
                <w:numId w:val="10"/>
              </w:numPr>
              <w:rPr>
                <w:rFonts w:ascii="Century Gothic" w:hAnsi="Century Gothic" w:cs="Arial"/>
                <w:bCs/>
                <w:sz w:val="24"/>
                <w:szCs w:val="24"/>
              </w:rPr>
            </w:pP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>Someone who</w:t>
            </w:r>
            <w:r w:rsidR="00776009"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know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>s</w:t>
            </w:r>
            <w:r w:rsidR="00776009"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you in relation to working with children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(preferably in relation to working with children with special needs</w:t>
            </w:r>
            <w:r w:rsidR="000E0537"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 if applicable</w:t>
            </w:r>
            <w:r w:rsidRPr="00211F66">
              <w:rPr>
                <w:rFonts w:ascii="Century Gothic" w:hAnsi="Century Gothic" w:cs="Arial"/>
                <w:bCs/>
                <w:sz w:val="24"/>
                <w:szCs w:val="24"/>
              </w:rPr>
              <w:t xml:space="preserve">) </w:t>
            </w:r>
          </w:p>
        </w:tc>
      </w:tr>
      <w:tr w:rsidR="00776009" w:rsidRPr="00211F66" w14:paraId="1029085A" w14:textId="77777777" w:rsidTr="00EE4A96">
        <w:trPr>
          <w:trHeight w:val="355"/>
        </w:trPr>
        <w:tc>
          <w:tcPr>
            <w:tcW w:w="3568" w:type="dxa"/>
            <w:gridSpan w:val="4"/>
            <w:shd w:val="clear" w:color="auto" w:fill="D9D9D9"/>
            <w:noWrap/>
          </w:tcPr>
          <w:p w14:paraId="486AFBA2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2"/>
            <w:shd w:val="clear" w:color="auto" w:fill="D9D9D9"/>
            <w:vAlign w:val="bottom"/>
          </w:tcPr>
          <w:p w14:paraId="4B445217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Person 1</w:t>
            </w:r>
          </w:p>
        </w:tc>
        <w:tc>
          <w:tcPr>
            <w:tcW w:w="3569" w:type="dxa"/>
            <w:gridSpan w:val="4"/>
            <w:shd w:val="clear" w:color="auto" w:fill="D9D9D9"/>
            <w:vAlign w:val="bottom"/>
          </w:tcPr>
          <w:p w14:paraId="170E06D6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Person 2</w:t>
            </w:r>
          </w:p>
        </w:tc>
      </w:tr>
      <w:tr w:rsidR="00776009" w:rsidRPr="00211F66" w14:paraId="2E97F377" w14:textId="77777777" w:rsidTr="00EE4A96">
        <w:trPr>
          <w:trHeight w:val="355"/>
        </w:trPr>
        <w:tc>
          <w:tcPr>
            <w:tcW w:w="3568" w:type="dxa"/>
            <w:gridSpan w:val="4"/>
            <w:shd w:val="clear" w:color="auto" w:fill="FFFFFF"/>
            <w:noWrap/>
            <w:vAlign w:val="center"/>
          </w:tcPr>
          <w:p w14:paraId="1132188D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Name</w:t>
            </w:r>
          </w:p>
          <w:p w14:paraId="49E48102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2"/>
            <w:shd w:val="clear" w:color="auto" w:fill="FFFFFF"/>
            <w:vAlign w:val="bottom"/>
          </w:tcPr>
          <w:p w14:paraId="5E3614DF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4"/>
            <w:shd w:val="clear" w:color="auto" w:fill="FFFFFF"/>
            <w:vAlign w:val="bottom"/>
          </w:tcPr>
          <w:p w14:paraId="5BCBA579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7C1D4089" w14:textId="77777777" w:rsidTr="00EE4A96">
        <w:trPr>
          <w:trHeight w:val="355"/>
        </w:trPr>
        <w:tc>
          <w:tcPr>
            <w:tcW w:w="3568" w:type="dxa"/>
            <w:gridSpan w:val="4"/>
            <w:shd w:val="clear" w:color="auto" w:fill="FFFFFF"/>
            <w:noWrap/>
            <w:vAlign w:val="center"/>
          </w:tcPr>
          <w:p w14:paraId="1663F446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Relationship</w:t>
            </w:r>
          </w:p>
          <w:p w14:paraId="139EE551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2"/>
            <w:shd w:val="clear" w:color="auto" w:fill="FFFFFF"/>
            <w:vAlign w:val="bottom"/>
          </w:tcPr>
          <w:p w14:paraId="51D01DA1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4"/>
            <w:shd w:val="clear" w:color="auto" w:fill="FFFFFF"/>
            <w:vAlign w:val="bottom"/>
          </w:tcPr>
          <w:p w14:paraId="380D9516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434BA076" w14:textId="77777777" w:rsidTr="00EE4A96">
        <w:trPr>
          <w:trHeight w:val="355"/>
        </w:trPr>
        <w:tc>
          <w:tcPr>
            <w:tcW w:w="3568" w:type="dxa"/>
            <w:gridSpan w:val="4"/>
            <w:shd w:val="clear" w:color="auto" w:fill="FFFFFF"/>
            <w:noWrap/>
            <w:vAlign w:val="center"/>
          </w:tcPr>
          <w:p w14:paraId="0941B5EB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 xml:space="preserve">Telephone Number </w:t>
            </w:r>
          </w:p>
          <w:p w14:paraId="38ECAC72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2"/>
            <w:shd w:val="clear" w:color="auto" w:fill="FFFFFF"/>
            <w:vAlign w:val="bottom"/>
          </w:tcPr>
          <w:p w14:paraId="6AA07478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4"/>
            <w:shd w:val="clear" w:color="auto" w:fill="FFFFFF"/>
            <w:vAlign w:val="bottom"/>
          </w:tcPr>
          <w:p w14:paraId="28A0FE61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343A1E48" w14:textId="77777777" w:rsidTr="00EE4A96">
        <w:trPr>
          <w:trHeight w:val="355"/>
        </w:trPr>
        <w:tc>
          <w:tcPr>
            <w:tcW w:w="3568" w:type="dxa"/>
            <w:gridSpan w:val="4"/>
            <w:shd w:val="clear" w:color="auto" w:fill="FFFFFF"/>
            <w:noWrap/>
            <w:vAlign w:val="center"/>
          </w:tcPr>
          <w:p w14:paraId="4757A4CF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  <w:t>Email Address</w:t>
            </w:r>
          </w:p>
          <w:p w14:paraId="085A8028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2"/>
            <w:shd w:val="clear" w:color="auto" w:fill="FFFFFF"/>
            <w:vAlign w:val="bottom"/>
          </w:tcPr>
          <w:p w14:paraId="12F321AD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569" w:type="dxa"/>
            <w:gridSpan w:val="4"/>
            <w:shd w:val="clear" w:color="auto" w:fill="FFFFFF"/>
            <w:vAlign w:val="bottom"/>
          </w:tcPr>
          <w:p w14:paraId="145FA498" w14:textId="77777777" w:rsidR="00776009" w:rsidRPr="00211F66" w:rsidRDefault="00776009" w:rsidP="00776009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5981BF40" w14:textId="77777777" w:rsidTr="00211F66">
        <w:trPr>
          <w:trHeight w:val="355"/>
        </w:trPr>
        <w:tc>
          <w:tcPr>
            <w:tcW w:w="10706" w:type="dxa"/>
            <w:gridSpan w:val="10"/>
            <w:shd w:val="clear" w:color="auto" w:fill="4BACC6" w:themeFill="accent5"/>
            <w:noWrap/>
            <w:vAlign w:val="center"/>
          </w:tcPr>
          <w:p w14:paraId="34A87970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lastRenderedPageBreak/>
              <w:t>Section 4: Medical Information</w:t>
            </w:r>
          </w:p>
          <w:p w14:paraId="3E4789E4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FFFFFF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i/>
                <w:iCs/>
                <w:color w:val="FFFFFF"/>
                <w:sz w:val="24"/>
                <w:szCs w:val="24"/>
              </w:rPr>
              <w:t>Please note if there is anything you would like to discuss in confidence please contact the KEF Office</w:t>
            </w:r>
          </w:p>
        </w:tc>
      </w:tr>
      <w:tr w:rsidR="00776009" w:rsidRPr="00211F66" w14:paraId="64F8D003" w14:textId="77777777" w:rsidTr="00EE4A96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  <w:vAlign w:val="center"/>
          </w:tcPr>
          <w:p w14:paraId="6192E8C4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NHS Number:</w:t>
            </w:r>
          </w:p>
        </w:tc>
        <w:tc>
          <w:tcPr>
            <w:tcW w:w="5636" w:type="dxa"/>
            <w:gridSpan w:val="5"/>
            <w:shd w:val="clear" w:color="auto" w:fill="FFFFFF"/>
          </w:tcPr>
          <w:p w14:paraId="5BF8A455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6CC537C1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12ED547A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3850E852" w14:textId="3FDD3608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eastAsia="Cambria" w:hAnsi="Century Gothic" w:cs="Arial"/>
                <w:sz w:val="24"/>
                <w:szCs w:val="24"/>
              </w:rPr>
              <w:t>Do you have any pre-existing medical conditions?  If yes please specify (full disclosure is required):</w:t>
            </w:r>
          </w:p>
        </w:tc>
      </w:tr>
      <w:tr w:rsidR="00776009" w:rsidRPr="00211F66" w14:paraId="13142B0F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76F2FF1E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6332131D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1EE1F773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07C4AB08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Are you currently taking any medication?  Please list below:</w:t>
            </w:r>
          </w:p>
        </w:tc>
      </w:tr>
      <w:tr w:rsidR="00776009" w:rsidRPr="00211F66" w14:paraId="184DE0AA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4B1B9216" w14:textId="77777777" w:rsidR="00776009" w:rsidRPr="00211F66" w:rsidRDefault="00776009" w:rsidP="00776009">
            <w:pPr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14:paraId="7BC038BF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5757BAC2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7EB0952C" w14:textId="050A3F36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Have you ever been diagnosed with a contagious or communicable illnes</w:t>
            </w:r>
            <w:r w:rsidR="00211F66">
              <w:rPr>
                <w:rFonts w:ascii="Century Gothic" w:hAnsi="Century Gothic" w:cs="Arial"/>
                <w:sz w:val="24"/>
                <w:szCs w:val="24"/>
              </w:rPr>
              <w:t xml:space="preserve">s or </w:t>
            </w:r>
            <w:r w:rsidR="00211F66" w:rsidRPr="00211F66">
              <w:rPr>
                <w:rFonts w:ascii="Century Gothic" w:hAnsi="Century Gothic" w:cs="Arial"/>
                <w:sz w:val="24"/>
                <w:szCs w:val="24"/>
              </w:rPr>
              <w:t xml:space="preserve">you </w:t>
            </w:r>
            <w:r w:rsidR="00211F66">
              <w:rPr>
                <w:rFonts w:ascii="Century Gothic" w:hAnsi="Century Gothic" w:cs="Arial"/>
                <w:sz w:val="24"/>
                <w:szCs w:val="24"/>
              </w:rPr>
              <w:t xml:space="preserve">are </w:t>
            </w:r>
            <w:r w:rsidR="00211F66" w:rsidRPr="00211F66">
              <w:rPr>
                <w:rFonts w:ascii="Century Gothic" w:hAnsi="Century Gothic" w:cs="Arial"/>
                <w:sz w:val="24"/>
                <w:szCs w:val="24"/>
              </w:rPr>
              <w:t>at medical risk of contracting any disease through casual contact?</w:t>
            </w:r>
          </w:p>
        </w:tc>
      </w:tr>
      <w:tr w:rsidR="00776009" w:rsidRPr="00211F66" w14:paraId="06915DBB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2495237B" w14:textId="77777777" w:rsidR="004B25A1" w:rsidRPr="00211F66" w:rsidRDefault="004B25A1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087EE12E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49489CD4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503CD873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When was your last tetanus injection?</w:t>
            </w:r>
          </w:p>
        </w:tc>
      </w:tr>
      <w:tr w:rsidR="00776009" w:rsidRPr="00211F66" w14:paraId="19F49877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30B859EC" w14:textId="77777777" w:rsidR="00776009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9749E95" w14:textId="2EF60F5E" w:rsidR="00211F66" w:rsidRPr="00211F66" w:rsidRDefault="00211F66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5EA3A408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5789DB01" w14:textId="75279F41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Are you allergic to any medications? If so</w:t>
            </w:r>
            <w:r w:rsidR="00211F66">
              <w:rPr>
                <w:rFonts w:ascii="Century Gothic" w:hAnsi="Century Gothic" w:cs="Arial"/>
                <w:sz w:val="24"/>
                <w:szCs w:val="24"/>
              </w:rPr>
              <w:t>,</w:t>
            </w: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 please list</w:t>
            </w:r>
          </w:p>
        </w:tc>
      </w:tr>
      <w:tr w:rsidR="00776009" w:rsidRPr="00211F66" w14:paraId="4E6BFD71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45A404BC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0566BA2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72349320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1FE6BEDB" w14:textId="0C157A00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  <w:r w:rsidRPr="00211F66">
              <w:rPr>
                <w:rFonts w:ascii="Century Gothic" w:hAnsi="Century Gothic" w:cs="Arial"/>
                <w:sz w:val="24"/>
                <w:szCs w:val="24"/>
              </w:rPr>
              <w:t>Do you have any food allergies or intolerances? If so</w:t>
            </w:r>
            <w:r w:rsidR="00211F66">
              <w:rPr>
                <w:rFonts w:ascii="Century Gothic" w:hAnsi="Century Gothic" w:cs="Arial"/>
                <w:sz w:val="24"/>
                <w:szCs w:val="24"/>
              </w:rPr>
              <w:t>,</w:t>
            </w:r>
            <w:r w:rsidRPr="00211F66">
              <w:rPr>
                <w:rFonts w:ascii="Century Gothic" w:hAnsi="Century Gothic" w:cs="Arial"/>
                <w:sz w:val="24"/>
                <w:szCs w:val="24"/>
              </w:rPr>
              <w:t xml:space="preserve"> please list </w:t>
            </w:r>
          </w:p>
        </w:tc>
      </w:tr>
      <w:tr w:rsidR="00776009" w:rsidRPr="00211F66" w14:paraId="1C502D43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auto"/>
            <w:noWrap/>
            <w:vAlign w:val="center"/>
          </w:tcPr>
          <w:p w14:paraId="2010D5A8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  <w:p w14:paraId="40E13F8F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2E80383D" w14:textId="77777777" w:rsidTr="00211F66">
        <w:trPr>
          <w:trHeight w:val="355"/>
        </w:trPr>
        <w:tc>
          <w:tcPr>
            <w:tcW w:w="10706" w:type="dxa"/>
            <w:gridSpan w:val="10"/>
            <w:shd w:val="clear" w:color="auto" w:fill="4BACC6" w:themeFill="accent5"/>
            <w:noWrap/>
            <w:vAlign w:val="center"/>
          </w:tcPr>
          <w:p w14:paraId="4AE534C9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</w:pPr>
            <w:r w:rsidRPr="00211F66">
              <w:rPr>
                <w:rFonts w:ascii="Century Gothic" w:eastAsia="Times New Roman" w:hAnsi="Century Gothic" w:cs="Arial"/>
                <w:b/>
                <w:color w:val="FFFFFF"/>
                <w:sz w:val="28"/>
                <w:szCs w:val="24"/>
                <w:lang w:eastAsia="en-GB"/>
              </w:rPr>
              <w:t xml:space="preserve">Section 5: Medical Declaration </w:t>
            </w:r>
          </w:p>
          <w:p w14:paraId="5626EDDE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230A1B12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07FA46CB" w14:textId="77777777" w:rsidR="00776009" w:rsidRPr="00211F66" w:rsidRDefault="00776009" w:rsidP="00776009">
            <w:pPr>
              <w:pStyle w:val="BodyParagraph"/>
              <w:numPr>
                <w:ilvl w:val="0"/>
                <w:numId w:val="3"/>
              </w:numPr>
              <w:rPr>
                <w:rFonts w:ascii="Century Gothic" w:eastAsia="Cambria" w:hAnsi="Century Gothic"/>
                <w:i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/>
                <w:iCs/>
                <w:sz w:val="24"/>
              </w:rPr>
              <w:t>I agree to my receiving medication as instructed and to any emergency dental, medical or surgical treatment, including anaesthetic or blood transfusion, as considered necessary by the medical authorities present. I understand the extent and limitations of the insurance cover provided.</w:t>
            </w:r>
          </w:p>
          <w:p w14:paraId="277A89ED" w14:textId="77777777" w:rsidR="00776009" w:rsidRPr="00211F66" w:rsidRDefault="00776009" w:rsidP="00776009">
            <w:pPr>
              <w:pStyle w:val="BodyParagraph"/>
              <w:numPr>
                <w:ilvl w:val="0"/>
                <w:numId w:val="3"/>
              </w:numPr>
              <w:rPr>
                <w:rFonts w:ascii="Century Gothic" w:eastAsia="Cambria" w:hAnsi="Century Gothic"/>
                <w:i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/>
                <w:iCs/>
                <w:sz w:val="24"/>
              </w:rPr>
              <w:t>I attest to the accuracy of all the information in Section 4.</w:t>
            </w:r>
          </w:p>
        </w:tc>
      </w:tr>
      <w:tr w:rsidR="00776009" w:rsidRPr="00211F66" w14:paraId="6DB10EE3" w14:textId="77777777" w:rsidTr="00EE4A96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  <w:vAlign w:val="center"/>
          </w:tcPr>
          <w:p w14:paraId="55BD5070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Cs/>
                <w:sz w:val="24"/>
              </w:rPr>
              <w:t>Signature</w:t>
            </w:r>
          </w:p>
          <w:p w14:paraId="5AC3BCCA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</w:p>
        </w:tc>
        <w:tc>
          <w:tcPr>
            <w:tcW w:w="5636" w:type="dxa"/>
            <w:gridSpan w:val="5"/>
            <w:shd w:val="clear" w:color="auto" w:fill="FFFFFF"/>
            <w:vAlign w:val="center"/>
          </w:tcPr>
          <w:p w14:paraId="222E8500" w14:textId="77777777" w:rsidR="00776009" w:rsidRPr="00211F66" w:rsidRDefault="00776009" w:rsidP="00776009">
            <w:pPr>
              <w:pStyle w:val="BodyParagraph"/>
              <w:rPr>
                <w:rFonts w:ascii="Century Gothic" w:eastAsia="Cambria" w:hAnsi="Century Gothic"/>
                <w:iCs/>
                <w:sz w:val="24"/>
              </w:rPr>
            </w:pPr>
          </w:p>
        </w:tc>
      </w:tr>
      <w:tr w:rsidR="00776009" w:rsidRPr="00211F66" w14:paraId="2A81667B" w14:textId="77777777" w:rsidTr="00EE4A96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  <w:vAlign w:val="center"/>
          </w:tcPr>
          <w:p w14:paraId="3C951C04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Cs/>
                <w:sz w:val="24"/>
              </w:rPr>
              <w:t>Date</w:t>
            </w:r>
          </w:p>
          <w:p w14:paraId="3F60A18A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</w:p>
        </w:tc>
        <w:tc>
          <w:tcPr>
            <w:tcW w:w="5636" w:type="dxa"/>
            <w:gridSpan w:val="5"/>
            <w:shd w:val="clear" w:color="auto" w:fill="FFFFFF"/>
            <w:vAlign w:val="center"/>
          </w:tcPr>
          <w:p w14:paraId="79220E09" w14:textId="77777777" w:rsidR="00776009" w:rsidRPr="00211F66" w:rsidRDefault="00776009" w:rsidP="00776009">
            <w:pPr>
              <w:pStyle w:val="BodyParagraph"/>
              <w:rPr>
                <w:rFonts w:ascii="Century Gothic" w:eastAsia="Cambria" w:hAnsi="Century Gothic"/>
                <w:iCs/>
                <w:sz w:val="24"/>
              </w:rPr>
            </w:pPr>
          </w:p>
        </w:tc>
      </w:tr>
      <w:tr w:rsidR="00776009" w:rsidRPr="00211F66" w14:paraId="3906C286" w14:textId="77777777" w:rsidTr="00EE4A96">
        <w:trPr>
          <w:trHeight w:val="355"/>
        </w:trPr>
        <w:tc>
          <w:tcPr>
            <w:tcW w:w="10706" w:type="dxa"/>
            <w:gridSpan w:val="10"/>
            <w:shd w:val="clear" w:color="auto" w:fill="D9D9D9"/>
            <w:noWrap/>
            <w:vAlign w:val="center"/>
          </w:tcPr>
          <w:p w14:paraId="41455639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Cs/>
                <w:sz w:val="24"/>
              </w:rPr>
              <w:t>Parent/ Guardian Signature (if under 18 years of age):</w:t>
            </w:r>
          </w:p>
          <w:p w14:paraId="1C09A4DF" w14:textId="77777777" w:rsidR="00776009" w:rsidRPr="00211F66" w:rsidRDefault="00776009" w:rsidP="00776009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776009" w:rsidRPr="00211F66" w14:paraId="31305AB7" w14:textId="77777777" w:rsidTr="00EE4A96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  <w:vAlign w:val="center"/>
          </w:tcPr>
          <w:p w14:paraId="53615B68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Cs/>
                <w:sz w:val="24"/>
              </w:rPr>
              <w:t>Signature</w:t>
            </w:r>
          </w:p>
          <w:p w14:paraId="58FC7E9E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</w:p>
        </w:tc>
        <w:tc>
          <w:tcPr>
            <w:tcW w:w="5636" w:type="dxa"/>
            <w:gridSpan w:val="5"/>
            <w:shd w:val="clear" w:color="auto" w:fill="FFFFFF"/>
            <w:vAlign w:val="center"/>
          </w:tcPr>
          <w:p w14:paraId="69926B6E" w14:textId="77777777" w:rsidR="00776009" w:rsidRPr="00211F66" w:rsidRDefault="00776009" w:rsidP="00776009">
            <w:pPr>
              <w:pStyle w:val="BodyParagraph"/>
              <w:rPr>
                <w:rFonts w:ascii="Century Gothic" w:eastAsia="Cambria" w:hAnsi="Century Gothic"/>
                <w:iCs/>
                <w:sz w:val="24"/>
              </w:rPr>
            </w:pPr>
          </w:p>
        </w:tc>
      </w:tr>
      <w:tr w:rsidR="00776009" w:rsidRPr="00211F66" w14:paraId="7FF795C5" w14:textId="77777777" w:rsidTr="00EE4A96">
        <w:trPr>
          <w:trHeight w:val="355"/>
        </w:trPr>
        <w:tc>
          <w:tcPr>
            <w:tcW w:w="5070" w:type="dxa"/>
            <w:gridSpan w:val="5"/>
            <w:shd w:val="clear" w:color="auto" w:fill="D9D9D9"/>
            <w:noWrap/>
            <w:vAlign w:val="center"/>
          </w:tcPr>
          <w:p w14:paraId="2714ECB5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  <w:r w:rsidRPr="00211F66">
              <w:rPr>
                <w:rFonts w:ascii="Century Gothic" w:eastAsia="Cambria" w:hAnsi="Century Gothic"/>
                <w:iCs/>
                <w:sz w:val="24"/>
              </w:rPr>
              <w:t>Date</w:t>
            </w:r>
          </w:p>
          <w:p w14:paraId="68C9A781" w14:textId="77777777" w:rsidR="00776009" w:rsidRPr="00211F66" w:rsidRDefault="00776009" w:rsidP="00776009">
            <w:pPr>
              <w:pStyle w:val="BodyParagraph"/>
              <w:tabs>
                <w:tab w:val="left" w:pos="5537"/>
              </w:tabs>
              <w:rPr>
                <w:rFonts w:ascii="Century Gothic" w:eastAsia="Cambria" w:hAnsi="Century Gothic"/>
                <w:iCs/>
                <w:sz w:val="24"/>
              </w:rPr>
            </w:pPr>
          </w:p>
        </w:tc>
        <w:tc>
          <w:tcPr>
            <w:tcW w:w="5636" w:type="dxa"/>
            <w:gridSpan w:val="5"/>
            <w:shd w:val="clear" w:color="auto" w:fill="FFFFFF"/>
            <w:vAlign w:val="center"/>
          </w:tcPr>
          <w:p w14:paraId="1B2BF235" w14:textId="77777777" w:rsidR="00776009" w:rsidRPr="00211F66" w:rsidRDefault="00776009" w:rsidP="00776009">
            <w:pPr>
              <w:pStyle w:val="BodyParagraph"/>
              <w:rPr>
                <w:rFonts w:ascii="Century Gothic" w:eastAsia="Cambria" w:hAnsi="Century Gothic"/>
                <w:iCs/>
                <w:sz w:val="24"/>
              </w:rPr>
            </w:pPr>
          </w:p>
        </w:tc>
      </w:tr>
    </w:tbl>
    <w:p w14:paraId="5839A173" w14:textId="77777777" w:rsidR="00372789" w:rsidRPr="00211F66" w:rsidRDefault="00372789" w:rsidP="004B25A1">
      <w:pPr>
        <w:spacing w:after="0"/>
        <w:rPr>
          <w:rFonts w:ascii="Century Gothic" w:hAnsi="Century Gothic" w:cs="Arial"/>
          <w:b/>
          <w:bCs/>
          <w:sz w:val="36"/>
          <w:szCs w:val="36"/>
        </w:rPr>
      </w:pPr>
    </w:p>
    <w:p w14:paraId="35F38E6C" w14:textId="77777777" w:rsidR="00843704" w:rsidRPr="00211F66" w:rsidRDefault="00843704" w:rsidP="00372789">
      <w:pPr>
        <w:spacing w:after="0"/>
        <w:jc w:val="center"/>
        <w:rPr>
          <w:rFonts w:ascii="Century Gothic" w:hAnsi="Century Gothic" w:cs="Arial"/>
          <w:b/>
          <w:bCs/>
          <w:sz w:val="36"/>
          <w:szCs w:val="36"/>
        </w:rPr>
      </w:pPr>
      <w:r w:rsidRPr="00211F66">
        <w:rPr>
          <w:rFonts w:ascii="Century Gothic" w:hAnsi="Century Gothic" w:cs="Arial"/>
          <w:b/>
          <w:bCs/>
          <w:sz w:val="36"/>
          <w:szCs w:val="36"/>
        </w:rPr>
        <w:t>THANK YOU!</w:t>
      </w:r>
    </w:p>
    <w:p w14:paraId="3602FD55" w14:textId="2B5E853B" w:rsidR="00843704" w:rsidRPr="00211F66" w:rsidRDefault="00843704" w:rsidP="00211F66">
      <w:pPr>
        <w:spacing w:after="0"/>
        <w:jc w:val="center"/>
        <w:rPr>
          <w:rFonts w:ascii="Century Gothic" w:hAnsi="Century Gothic" w:cs="Arial"/>
          <w:sz w:val="28"/>
          <w:szCs w:val="36"/>
        </w:rPr>
      </w:pPr>
      <w:r w:rsidRPr="00211F66">
        <w:rPr>
          <w:rFonts w:ascii="Century Gothic" w:hAnsi="Century Gothic" w:cs="Arial"/>
          <w:sz w:val="28"/>
          <w:szCs w:val="36"/>
        </w:rPr>
        <w:t xml:space="preserve">Please return all completed forms via email to </w:t>
      </w:r>
      <w:hyperlink r:id="rId12" w:history="1">
        <w:r w:rsidRPr="00211F66">
          <w:rPr>
            <w:rStyle w:val="Hyperlink"/>
            <w:rFonts w:ascii="Century Gothic" w:hAnsi="Century Gothic" w:cs="Arial"/>
            <w:sz w:val="28"/>
            <w:szCs w:val="36"/>
          </w:rPr>
          <w:t>programmes@kefkids.org</w:t>
        </w:r>
      </w:hyperlink>
      <w:r w:rsidRPr="00211F66">
        <w:rPr>
          <w:rFonts w:ascii="Century Gothic" w:hAnsi="Century Gothic" w:cs="Arial"/>
          <w:sz w:val="28"/>
          <w:szCs w:val="36"/>
        </w:rPr>
        <w:t xml:space="preserve"> </w:t>
      </w:r>
    </w:p>
    <w:sectPr w:rsidR="00843704" w:rsidRPr="00211F66" w:rsidSect="00572874">
      <w:headerReference w:type="default" r:id="rId13"/>
      <w:footerReference w:type="default" r:id="rId14"/>
      <w:pgSz w:w="11906" w:h="16838"/>
      <w:pgMar w:top="129" w:right="1440" w:bottom="426" w:left="1440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F3C95" w14:textId="77777777" w:rsidR="00A745A4" w:rsidRDefault="00A745A4" w:rsidP="009E297C">
      <w:pPr>
        <w:spacing w:after="0" w:line="240" w:lineRule="auto"/>
      </w:pPr>
      <w:r>
        <w:separator/>
      </w:r>
    </w:p>
  </w:endnote>
  <w:endnote w:type="continuationSeparator" w:id="0">
    <w:p w14:paraId="6F2C9D40" w14:textId="77777777" w:rsidR="00A745A4" w:rsidRDefault="00A745A4" w:rsidP="009E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1514C" w14:textId="77777777" w:rsidR="00A745A4" w:rsidRDefault="00A745A4" w:rsidP="0057287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2E000" w14:textId="77777777" w:rsidR="00A745A4" w:rsidRDefault="00A745A4" w:rsidP="009E297C">
      <w:pPr>
        <w:spacing w:after="0" w:line="240" w:lineRule="auto"/>
      </w:pPr>
      <w:r>
        <w:separator/>
      </w:r>
    </w:p>
  </w:footnote>
  <w:footnote w:type="continuationSeparator" w:id="0">
    <w:p w14:paraId="782CF9DC" w14:textId="77777777" w:rsidR="00A745A4" w:rsidRDefault="00A745A4" w:rsidP="009E2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400BE" w14:textId="77777777" w:rsidR="00A745A4" w:rsidRPr="00CD40F6" w:rsidRDefault="00A745A4" w:rsidP="00CD40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672FA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443F2"/>
    <w:multiLevelType w:val="hybridMultilevel"/>
    <w:tmpl w:val="99443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103D3"/>
    <w:multiLevelType w:val="hybridMultilevel"/>
    <w:tmpl w:val="2EE09E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24D3B"/>
    <w:multiLevelType w:val="hybridMultilevel"/>
    <w:tmpl w:val="0BBEF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0CA5"/>
    <w:multiLevelType w:val="hybridMultilevel"/>
    <w:tmpl w:val="4C6E73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735CB"/>
    <w:multiLevelType w:val="hybridMultilevel"/>
    <w:tmpl w:val="C9C62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80909"/>
    <w:multiLevelType w:val="hybridMultilevel"/>
    <w:tmpl w:val="AF362850"/>
    <w:lvl w:ilvl="0" w:tplc="2D86C684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53C6D24"/>
    <w:multiLevelType w:val="hybridMultilevel"/>
    <w:tmpl w:val="7F289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1074E"/>
    <w:multiLevelType w:val="hybridMultilevel"/>
    <w:tmpl w:val="F256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D7553"/>
    <w:multiLevelType w:val="hybridMultilevel"/>
    <w:tmpl w:val="6F00C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1C"/>
    <w:rsid w:val="00010EB8"/>
    <w:rsid w:val="00020A5E"/>
    <w:rsid w:val="00021E42"/>
    <w:rsid w:val="0004571F"/>
    <w:rsid w:val="000578D1"/>
    <w:rsid w:val="00066AFD"/>
    <w:rsid w:val="000831E3"/>
    <w:rsid w:val="000A3449"/>
    <w:rsid w:val="000B0495"/>
    <w:rsid w:val="000C5F0C"/>
    <w:rsid w:val="000D1441"/>
    <w:rsid w:val="000D1543"/>
    <w:rsid w:val="000D5CE2"/>
    <w:rsid w:val="000E0537"/>
    <w:rsid w:val="000F6259"/>
    <w:rsid w:val="00114696"/>
    <w:rsid w:val="00121B06"/>
    <w:rsid w:val="00125E9D"/>
    <w:rsid w:val="00144761"/>
    <w:rsid w:val="001553BE"/>
    <w:rsid w:val="00166A51"/>
    <w:rsid w:val="00170E2F"/>
    <w:rsid w:val="00176B76"/>
    <w:rsid w:val="00183508"/>
    <w:rsid w:val="00183E4E"/>
    <w:rsid w:val="00190687"/>
    <w:rsid w:val="001A6EEA"/>
    <w:rsid w:val="001B26E6"/>
    <w:rsid w:val="001D0B3C"/>
    <w:rsid w:val="00211F66"/>
    <w:rsid w:val="002206E3"/>
    <w:rsid w:val="002407AD"/>
    <w:rsid w:val="00245A5B"/>
    <w:rsid w:val="0024750B"/>
    <w:rsid w:val="00255CC1"/>
    <w:rsid w:val="00271B70"/>
    <w:rsid w:val="00287FF8"/>
    <w:rsid w:val="002B64A2"/>
    <w:rsid w:val="002C485D"/>
    <w:rsid w:val="002C5AF3"/>
    <w:rsid w:val="00314B3D"/>
    <w:rsid w:val="00320406"/>
    <w:rsid w:val="00324598"/>
    <w:rsid w:val="00331386"/>
    <w:rsid w:val="00343084"/>
    <w:rsid w:val="003623A4"/>
    <w:rsid w:val="003631A8"/>
    <w:rsid w:val="00372789"/>
    <w:rsid w:val="00395C17"/>
    <w:rsid w:val="003E4613"/>
    <w:rsid w:val="003E6D90"/>
    <w:rsid w:val="00401EE7"/>
    <w:rsid w:val="00406127"/>
    <w:rsid w:val="00437573"/>
    <w:rsid w:val="004419A9"/>
    <w:rsid w:val="004757AD"/>
    <w:rsid w:val="00492267"/>
    <w:rsid w:val="004B25A1"/>
    <w:rsid w:val="004C116A"/>
    <w:rsid w:val="00510241"/>
    <w:rsid w:val="0051184B"/>
    <w:rsid w:val="0051296E"/>
    <w:rsid w:val="005272C6"/>
    <w:rsid w:val="00530D6E"/>
    <w:rsid w:val="005313AD"/>
    <w:rsid w:val="00547095"/>
    <w:rsid w:val="005655AD"/>
    <w:rsid w:val="005662C6"/>
    <w:rsid w:val="0057223E"/>
    <w:rsid w:val="00572874"/>
    <w:rsid w:val="00573E72"/>
    <w:rsid w:val="005811EA"/>
    <w:rsid w:val="00591B3D"/>
    <w:rsid w:val="005A5EFA"/>
    <w:rsid w:val="005C5FE0"/>
    <w:rsid w:val="005D2E7D"/>
    <w:rsid w:val="005F18F2"/>
    <w:rsid w:val="00600603"/>
    <w:rsid w:val="00614CEC"/>
    <w:rsid w:val="00621A7D"/>
    <w:rsid w:val="00624345"/>
    <w:rsid w:val="00624FB3"/>
    <w:rsid w:val="00652AC8"/>
    <w:rsid w:val="006B25AB"/>
    <w:rsid w:val="006C2A24"/>
    <w:rsid w:val="006D45EC"/>
    <w:rsid w:val="006E7110"/>
    <w:rsid w:val="006F002D"/>
    <w:rsid w:val="006F7309"/>
    <w:rsid w:val="006F733E"/>
    <w:rsid w:val="006F7883"/>
    <w:rsid w:val="0070762D"/>
    <w:rsid w:val="00713CA1"/>
    <w:rsid w:val="0071771C"/>
    <w:rsid w:val="00727EBF"/>
    <w:rsid w:val="00732B21"/>
    <w:rsid w:val="007578E7"/>
    <w:rsid w:val="00775670"/>
    <w:rsid w:val="00776009"/>
    <w:rsid w:val="0078579E"/>
    <w:rsid w:val="00792318"/>
    <w:rsid w:val="007A6A84"/>
    <w:rsid w:val="007B53B9"/>
    <w:rsid w:val="007D65A5"/>
    <w:rsid w:val="007D6E43"/>
    <w:rsid w:val="007E3934"/>
    <w:rsid w:val="007E4C05"/>
    <w:rsid w:val="00806604"/>
    <w:rsid w:val="008166A5"/>
    <w:rsid w:val="00820283"/>
    <w:rsid w:val="0083522D"/>
    <w:rsid w:val="0083715A"/>
    <w:rsid w:val="00843704"/>
    <w:rsid w:val="0084431A"/>
    <w:rsid w:val="00897A0A"/>
    <w:rsid w:val="008A5739"/>
    <w:rsid w:val="008B40A4"/>
    <w:rsid w:val="008F046B"/>
    <w:rsid w:val="008F3F4D"/>
    <w:rsid w:val="008F5313"/>
    <w:rsid w:val="00941121"/>
    <w:rsid w:val="00961617"/>
    <w:rsid w:val="00990176"/>
    <w:rsid w:val="00996D73"/>
    <w:rsid w:val="009A3A2E"/>
    <w:rsid w:val="009D728B"/>
    <w:rsid w:val="009D7471"/>
    <w:rsid w:val="009E297C"/>
    <w:rsid w:val="00A54165"/>
    <w:rsid w:val="00A6108D"/>
    <w:rsid w:val="00A745A4"/>
    <w:rsid w:val="00AC1C62"/>
    <w:rsid w:val="00AD270E"/>
    <w:rsid w:val="00AE6F43"/>
    <w:rsid w:val="00B0008B"/>
    <w:rsid w:val="00B54554"/>
    <w:rsid w:val="00B77BB2"/>
    <w:rsid w:val="00B90B29"/>
    <w:rsid w:val="00B9126A"/>
    <w:rsid w:val="00BA2968"/>
    <w:rsid w:val="00BE20AA"/>
    <w:rsid w:val="00BE5FE9"/>
    <w:rsid w:val="00C03435"/>
    <w:rsid w:val="00C12DB4"/>
    <w:rsid w:val="00C2325B"/>
    <w:rsid w:val="00C3744C"/>
    <w:rsid w:val="00C5697E"/>
    <w:rsid w:val="00C65B0B"/>
    <w:rsid w:val="00C76D78"/>
    <w:rsid w:val="00C91B32"/>
    <w:rsid w:val="00CB1201"/>
    <w:rsid w:val="00CC26EA"/>
    <w:rsid w:val="00CD40F6"/>
    <w:rsid w:val="00CE2FD1"/>
    <w:rsid w:val="00CE6974"/>
    <w:rsid w:val="00D13DF5"/>
    <w:rsid w:val="00D27C9A"/>
    <w:rsid w:val="00D351F5"/>
    <w:rsid w:val="00D515D3"/>
    <w:rsid w:val="00D52807"/>
    <w:rsid w:val="00D677B9"/>
    <w:rsid w:val="00D82E20"/>
    <w:rsid w:val="00D8489B"/>
    <w:rsid w:val="00D93F20"/>
    <w:rsid w:val="00DC0071"/>
    <w:rsid w:val="00DE6E91"/>
    <w:rsid w:val="00DF5DA6"/>
    <w:rsid w:val="00E016B4"/>
    <w:rsid w:val="00E22DA4"/>
    <w:rsid w:val="00E37ED4"/>
    <w:rsid w:val="00E40988"/>
    <w:rsid w:val="00E448B3"/>
    <w:rsid w:val="00E71E04"/>
    <w:rsid w:val="00E80277"/>
    <w:rsid w:val="00E93F56"/>
    <w:rsid w:val="00EA0B26"/>
    <w:rsid w:val="00EA614F"/>
    <w:rsid w:val="00ED6B19"/>
    <w:rsid w:val="00EE4A96"/>
    <w:rsid w:val="00F06377"/>
    <w:rsid w:val="00F10522"/>
    <w:rsid w:val="00F52EC7"/>
    <w:rsid w:val="00F65F6F"/>
    <w:rsid w:val="00F80885"/>
    <w:rsid w:val="00F809FC"/>
    <w:rsid w:val="00F906EC"/>
    <w:rsid w:val="00F93C9F"/>
    <w:rsid w:val="00F96902"/>
    <w:rsid w:val="00FC0125"/>
    <w:rsid w:val="00FC1A71"/>
    <w:rsid w:val="00FD7702"/>
    <w:rsid w:val="00FE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E57A55"/>
  <w15:docId w15:val="{41A96B76-CAE3-4703-B66E-FF978842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97C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97C"/>
  </w:style>
  <w:style w:type="paragraph" w:styleId="Footer">
    <w:name w:val="footer"/>
    <w:basedOn w:val="Normal"/>
    <w:link w:val="FooterChar"/>
    <w:uiPriority w:val="99"/>
    <w:unhideWhenUsed/>
    <w:rsid w:val="009E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97C"/>
  </w:style>
  <w:style w:type="paragraph" w:styleId="BalloonText">
    <w:name w:val="Balloon Text"/>
    <w:basedOn w:val="Normal"/>
    <w:link w:val="BalloonTextChar"/>
    <w:uiPriority w:val="99"/>
    <w:semiHidden/>
    <w:unhideWhenUsed/>
    <w:rsid w:val="000457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4571F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5D2E7D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E3934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semiHidden/>
    <w:rsid w:val="007E393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E3934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uiPriority w:val="99"/>
    <w:semiHidden/>
    <w:rsid w:val="007E3934"/>
    <w:rPr>
      <w:rFonts w:ascii="Arial" w:hAnsi="Arial" w:cs="Arial"/>
      <w:vanish/>
      <w:sz w:val="16"/>
      <w:szCs w:val="16"/>
    </w:rPr>
  </w:style>
  <w:style w:type="character" w:styleId="Hyperlink">
    <w:name w:val="Hyperlink"/>
    <w:uiPriority w:val="99"/>
    <w:unhideWhenUsed/>
    <w:rsid w:val="00D52807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D270E"/>
    <w:pPr>
      <w:ind w:left="720"/>
      <w:contextualSpacing/>
    </w:pPr>
    <w:rPr>
      <w:rFonts w:cs="Arial"/>
    </w:rPr>
  </w:style>
  <w:style w:type="paragraph" w:customStyle="1" w:styleId="BodyParagraph">
    <w:name w:val="Body Paragraph"/>
    <w:basedOn w:val="Normal"/>
    <w:rsid w:val="00DE6E91"/>
    <w:pPr>
      <w:spacing w:after="0" w:line="318" w:lineRule="exact"/>
      <w:jc w:val="both"/>
    </w:pPr>
    <w:rPr>
      <w:rFonts w:ascii="Arial" w:eastAsia="Times New Roman" w:hAnsi="Arial" w:cs="Arial"/>
      <w:sz w:val="20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1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grammes@kefkids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grammes@kefkids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efkid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AEFE4-1A20-496C-AD95-029CA1DB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3CF0D348</Template>
  <TotalTime>0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</Company>
  <LinksUpToDate>false</LinksUpToDate>
  <CharactersWithSpaces>3325</CharactersWithSpaces>
  <SharedDoc>false</SharedDoc>
  <HLinks>
    <vt:vector size="12" baseType="variant">
      <vt:variant>
        <vt:i4>7405631</vt:i4>
      </vt:variant>
      <vt:variant>
        <vt:i4>21</vt:i4>
      </vt:variant>
      <vt:variant>
        <vt:i4>0</vt:i4>
      </vt:variant>
      <vt:variant>
        <vt:i4>5</vt:i4>
      </vt:variant>
      <vt:variant>
        <vt:lpwstr>mailto:programmes@kefkids.org</vt:lpwstr>
      </vt:variant>
      <vt:variant>
        <vt:lpwstr/>
      </vt:variant>
      <vt:variant>
        <vt:i4>3407974</vt:i4>
      </vt:variant>
      <vt:variant>
        <vt:i4>18</vt:i4>
      </vt:variant>
      <vt:variant>
        <vt:i4>0</vt:i4>
      </vt:variant>
      <vt:variant>
        <vt:i4>5</vt:i4>
      </vt:variant>
      <vt:variant>
        <vt:lpwstr>http://www.kefkids.org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Shah, Neha</dc:creator>
  <cp:lastModifiedBy>Rivka Gelley</cp:lastModifiedBy>
  <cp:revision>2</cp:revision>
  <cp:lastPrinted>2015-03-03T15:11:00Z</cp:lastPrinted>
  <dcterms:created xsi:type="dcterms:W3CDTF">2022-04-03T14:17:00Z</dcterms:created>
  <dcterms:modified xsi:type="dcterms:W3CDTF">2022-04-03T14:17:00Z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